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07D3" w:rsidRDefault="00E407D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15pt">
            <v:imagedata r:id="rId4" o:title=""/>
          </v:shape>
        </w:pict>
      </w:r>
    </w:p>
    <w:p w:rsidR="00E407D3" w:rsidRDefault="00E407D3"/>
    <w:p w:rsidR="00E407D3" w:rsidRDefault="00E407D3"/>
    <w:p w:rsidR="00E407D3" w:rsidRDefault="00E407D3"/>
    <w:p w:rsidR="00E407D3" w:rsidRDefault="00E407D3"/>
    <w:p w:rsidR="00E407D3" w:rsidRDefault="00E407D3"/>
    <w:p w:rsidR="00E407D3" w:rsidRDefault="00E407D3"/>
    <w:p w:rsidR="00E407D3" w:rsidRDefault="00E407D3">
      <w:r>
        <w:pict>
          <v:shape id="_x0000_i1026" type="#_x0000_t75" style="width:453pt;height:615pt">
            <v:imagedata r:id="rId5" o:title=""/>
          </v:shape>
        </w:pict>
      </w:r>
    </w:p>
    <w:p w:rsidR="00E407D3" w:rsidRDefault="00E407D3"/>
    <w:p w:rsidR="00E407D3" w:rsidRDefault="00E407D3"/>
    <w:p w:rsidR="00E407D3" w:rsidRDefault="00E407D3"/>
    <w:p w:rsidR="00E407D3" w:rsidRDefault="00E407D3"/>
    <w:p w:rsidR="00E407D3" w:rsidRDefault="00E407D3"/>
    <w:p w:rsidR="00E407D3" w:rsidRDefault="00E407D3"/>
    <w:p w:rsidR="00E407D3" w:rsidRDefault="00E407D3"/>
    <w:p w:rsidR="00E407D3" w:rsidRDefault="00E407D3"/>
    <w:sectPr w:rsidR="00E407D3" w:rsidSect="00B920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60BA1"/>
    <w:rsid w:val="00022261"/>
    <w:rsid w:val="00083F91"/>
    <w:rsid w:val="00115111"/>
    <w:rsid w:val="003A0E6D"/>
    <w:rsid w:val="00560BA1"/>
    <w:rsid w:val="00685E6E"/>
    <w:rsid w:val="008B1A85"/>
    <w:rsid w:val="00B8323E"/>
    <w:rsid w:val="00B9204F"/>
    <w:rsid w:val="00D140EE"/>
    <w:rsid w:val="00E407D3"/>
    <w:rsid w:val="00FF12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1294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</TotalTime>
  <Pages>3</Pages>
  <Words>2</Words>
  <Characters>16</Characters>
  <Application>Microsoft Office Outlook</Application>
  <DocSecurity>0</DocSecurity>
  <Lines>0</Lines>
  <Paragraphs>0</Paragraphs>
  <ScaleCrop>false</ScaleCrop>
  <Company>OUSudovce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 </dc:creator>
  <cp:keywords/>
  <dc:description/>
  <cp:lastModifiedBy> </cp:lastModifiedBy>
  <cp:revision>2</cp:revision>
  <dcterms:created xsi:type="dcterms:W3CDTF">2015-11-12T09:09:00Z</dcterms:created>
  <dcterms:modified xsi:type="dcterms:W3CDTF">2015-11-12T09:34:00Z</dcterms:modified>
</cp:coreProperties>
</file>